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203359" w:rsidRPr="00203359" w14:paraId="02EA5A7C" w14:textId="77777777" w:rsidTr="002155CE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0A3BB82" w14:textId="6052C6DD" w:rsidR="003D1B71" w:rsidRPr="00203359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445D1B74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42F317F1" w14:textId="77777777" w:rsidR="003D1B71" w:rsidRPr="00203359" w:rsidRDefault="00A46918" w:rsidP="00A46918">
            <w:pPr>
              <w:pStyle w:val="Title"/>
              <w:rPr>
                <w:rFonts w:ascii="Calibri" w:hAnsi="Calibri" w:cs="Calibri"/>
                <w:color w:val="auto"/>
                <w:sz w:val="40"/>
                <w:szCs w:val="40"/>
              </w:rPr>
            </w:pPr>
            <w:proofErr w:type="spellStart"/>
            <w:r w:rsidRPr="00203359">
              <w:rPr>
                <w:rFonts w:ascii="Calibri" w:hAnsi="Calibri" w:cs="Calibri"/>
                <w:color w:val="16328C" w:themeColor="accent6" w:themeShade="BF"/>
                <w:sz w:val="40"/>
                <w:szCs w:val="40"/>
              </w:rPr>
              <w:t>Shams-ul-Haq</w:t>
            </w:r>
            <w:proofErr w:type="spellEnd"/>
            <w:r w:rsidR="003D1B71" w:rsidRPr="00203359">
              <w:rPr>
                <w:rFonts w:ascii="Calibri" w:hAnsi="Calibri" w:cs="Calibri"/>
                <w:color w:val="auto"/>
                <w:sz w:val="40"/>
                <w:szCs w:val="40"/>
              </w:rPr>
              <w:br/>
            </w:r>
          </w:p>
        </w:tc>
      </w:tr>
      <w:tr w:rsidR="00203359" w:rsidRPr="00203359" w14:paraId="2BB37E6E" w14:textId="77777777" w:rsidTr="002155CE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739E0A08" w14:textId="77777777" w:rsidR="003D1B71" w:rsidRPr="00203359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10F3BD96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1BCE474" w14:textId="77777777" w:rsidR="003D1B71" w:rsidRPr="00203359" w:rsidRDefault="00A46918" w:rsidP="00AC6C7E">
            <w:pPr>
              <w:pStyle w:val="Heading2"/>
              <w:rPr>
                <w:rFonts w:ascii="Calibri" w:hAnsi="Calibri" w:cs="Calibri"/>
                <w:color w:val="16328C" w:themeColor="accent6" w:themeShade="BF"/>
                <w:sz w:val="28"/>
                <w:szCs w:val="28"/>
              </w:rPr>
            </w:pPr>
            <w:r w:rsidRPr="00203359">
              <w:rPr>
                <w:rFonts w:ascii="Calibri" w:hAnsi="Calibri" w:cs="Calibri"/>
                <w:color w:val="16328C" w:themeColor="accent6" w:themeShade="BF"/>
                <w:sz w:val="28"/>
                <w:szCs w:val="28"/>
                <w:shd w:val="clear" w:color="auto" w:fill="F7F7F8"/>
              </w:rPr>
              <w:t>Career Objective:</w:t>
            </w:r>
          </w:p>
          <w:p w14:paraId="7695227C" w14:textId="77777777" w:rsidR="008D19E2" w:rsidRPr="00203359" w:rsidRDefault="008D19E2" w:rsidP="00AC6C7E">
            <w:pPr>
              <w:rPr>
                <w:rFonts w:ascii="Calibri" w:hAnsi="Calibri" w:cs="Calibri"/>
                <w:shd w:val="clear" w:color="auto" w:fill="FAFAFA"/>
              </w:rPr>
            </w:pPr>
            <w:r w:rsidRPr="00203359">
              <w:rPr>
                <w:rFonts w:ascii="Calibri" w:hAnsi="Calibri" w:cs="Calibri"/>
                <w:shd w:val="clear" w:color="auto" w:fill="FAFAFA"/>
              </w:rPr>
              <w:t xml:space="preserve">Experienced and </w:t>
            </w:r>
            <w:r w:rsidR="00744841" w:rsidRPr="00203359">
              <w:rPr>
                <w:rFonts w:ascii="Calibri" w:hAnsi="Calibri" w:cs="Calibri"/>
                <w:shd w:val="clear" w:color="auto" w:fill="FAFAFA"/>
              </w:rPr>
              <w:t>self-motivated</w:t>
            </w:r>
            <w:r w:rsidRPr="00203359">
              <w:rPr>
                <w:rFonts w:ascii="Calibri" w:hAnsi="Calibri" w:cs="Calibri"/>
                <w:shd w:val="clear" w:color="auto" w:fill="FAFAFA"/>
              </w:rPr>
              <w:t xml:space="preserve"> office</w:t>
            </w:r>
            <w:r w:rsidR="00744841" w:rsidRPr="00203359">
              <w:rPr>
                <w:rFonts w:ascii="Calibri" w:hAnsi="Calibri" w:cs="Calibri"/>
                <w:shd w:val="clear" w:color="auto" w:fill="FAFAFA"/>
              </w:rPr>
              <w:t xml:space="preserve"> assistant bringing valuable experience and a passion for management. Result oriented with a proven track record of working collaboratively with team members to achieve goals.</w:t>
            </w:r>
          </w:p>
          <w:p w14:paraId="5258E210" w14:textId="77777777" w:rsidR="003D1B71" w:rsidRPr="00203359" w:rsidRDefault="00744841" w:rsidP="00AC6C7E">
            <w:pPr>
              <w:rPr>
                <w:rFonts w:ascii="Calibri" w:hAnsi="Calibri" w:cs="Calibri"/>
                <w:shd w:val="clear" w:color="auto" w:fill="FAFAFA"/>
              </w:rPr>
            </w:pPr>
            <w:r w:rsidRPr="00203359">
              <w:rPr>
                <w:rFonts w:ascii="Calibri" w:hAnsi="Calibri" w:cs="Calibri"/>
                <w:shd w:val="clear" w:color="auto" w:fill="FAFAFA"/>
              </w:rPr>
              <w:t xml:space="preserve">I am an </w:t>
            </w:r>
            <w:r w:rsidR="008D19E2" w:rsidRPr="00203359">
              <w:rPr>
                <w:rFonts w:ascii="Calibri" w:hAnsi="Calibri" w:cs="Calibri"/>
                <w:shd w:val="clear" w:color="auto" w:fill="FAFAFA"/>
              </w:rPr>
              <w:t xml:space="preserve">Organized </w:t>
            </w:r>
            <w:r w:rsidRPr="00203359">
              <w:rPr>
                <w:rFonts w:ascii="Calibri" w:hAnsi="Calibri" w:cs="Calibri"/>
                <w:shd w:val="clear" w:color="auto" w:fill="FAFAFA"/>
              </w:rPr>
              <w:t>person and</w:t>
            </w:r>
            <w:r w:rsidR="008D19E2" w:rsidRPr="00203359">
              <w:rPr>
                <w:rFonts w:ascii="Calibri" w:hAnsi="Calibri" w:cs="Calibri"/>
                <w:shd w:val="clear" w:color="auto" w:fill="FAFAFA"/>
              </w:rPr>
              <w:t xml:space="preserve"> looking for an opportunity to serve in </w:t>
            </w:r>
            <w:r w:rsidRPr="00203359">
              <w:rPr>
                <w:rFonts w:ascii="Calibri" w:hAnsi="Calibri" w:cs="Calibri"/>
                <w:shd w:val="clear" w:color="auto" w:fill="FAFAFA"/>
              </w:rPr>
              <w:t>Canada. I</w:t>
            </w:r>
            <w:r w:rsidR="008D19E2" w:rsidRPr="00203359">
              <w:rPr>
                <w:rFonts w:ascii="Calibri" w:hAnsi="Calibri" w:cs="Calibri"/>
                <w:shd w:val="clear" w:color="auto" w:fill="FAFAFA"/>
              </w:rPr>
              <w:t xml:space="preserve"> </w:t>
            </w:r>
            <w:r w:rsidRPr="00203359">
              <w:rPr>
                <w:rFonts w:ascii="Calibri" w:hAnsi="Calibri" w:cs="Calibri"/>
                <w:shd w:val="clear" w:color="auto" w:fill="FAFAFA"/>
              </w:rPr>
              <w:t>wish</w:t>
            </w:r>
            <w:r w:rsidR="008D19E2" w:rsidRPr="00203359">
              <w:rPr>
                <w:rFonts w:ascii="Calibri" w:hAnsi="Calibri" w:cs="Calibri"/>
                <w:shd w:val="clear" w:color="auto" w:fill="FAFAFA"/>
              </w:rPr>
              <w:t xml:space="preserve"> to boost customer satisfaction with the product while meeting business goals.</w:t>
            </w:r>
          </w:p>
          <w:sdt>
            <w:sdtPr>
              <w:rPr>
                <w:rFonts w:ascii="Calibri" w:hAnsi="Calibri" w:cs="Calibri"/>
                <w:color w:val="auto"/>
                <w:sz w:val="22"/>
                <w:szCs w:val="22"/>
              </w:rPr>
              <w:id w:val="-1554227259"/>
              <w:placeholder>
                <w:docPart w:val="47280833D434475CBBB960C0B2484177"/>
              </w:placeholder>
              <w:temporary/>
              <w:showingPlcHdr/>
              <w15:appearance w15:val="hidden"/>
            </w:sdtPr>
            <w:sdtEndPr/>
            <w:sdtContent>
              <w:p w14:paraId="36E552C2" w14:textId="77777777" w:rsidR="003D1B71" w:rsidRPr="00203359" w:rsidRDefault="003D1B71" w:rsidP="00AC6C7E">
                <w:pPr>
                  <w:pStyle w:val="Heading2"/>
                  <w:rPr>
                    <w:rFonts w:ascii="Calibri" w:hAnsi="Calibri" w:cs="Calibri"/>
                    <w:color w:val="auto"/>
                    <w:sz w:val="22"/>
                    <w:szCs w:val="22"/>
                  </w:rPr>
                </w:pPr>
                <w:r w:rsidRPr="00203359">
                  <w:rPr>
                    <w:rFonts w:ascii="Calibri" w:hAnsi="Calibri" w:cs="Calibri"/>
                    <w:color w:val="16328C" w:themeColor="accent6" w:themeShade="BF"/>
                    <w:sz w:val="30"/>
                    <w:szCs w:val="30"/>
                  </w:rPr>
                  <w:t>Education</w:t>
                </w:r>
              </w:p>
            </w:sdtContent>
          </w:sdt>
          <w:p w14:paraId="16A4B93E" w14:textId="6B26A95F" w:rsidR="00EA2C98" w:rsidRPr="00203359" w:rsidRDefault="00EA2C98" w:rsidP="00353B60">
            <w:pPr>
              <w:pStyle w:val="SchoolName"/>
              <w:rPr>
                <w:rFonts w:ascii="Calibri" w:hAnsi="Calibri"/>
              </w:rPr>
            </w:pPr>
            <w:r w:rsidRPr="00203359">
              <w:rPr>
                <w:rFonts w:ascii="Calibri" w:hAnsi="Calibri"/>
              </w:rPr>
              <w:t>[Intermediate] (2 year program) 20</w:t>
            </w:r>
            <w:r w:rsidR="001877EB">
              <w:rPr>
                <w:rFonts w:ascii="Calibri" w:hAnsi="Calibri"/>
              </w:rPr>
              <w:t>14</w:t>
            </w:r>
          </w:p>
          <w:p w14:paraId="48632E0E" w14:textId="77777777" w:rsidR="003D1B71" w:rsidRPr="00203359" w:rsidRDefault="00EA2C98" w:rsidP="00353B60">
            <w:pPr>
              <w:pStyle w:val="SchoolName"/>
              <w:rPr>
                <w:rFonts w:ascii="Calibri" w:hAnsi="Calibri"/>
              </w:rPr>
            </w:pPr>
            <w:r w:rsidRPr="00203359">
              <w:rPr>
                <w:rFonts w:ascii="Calibri" w:hAnsi="Calibri"/>
              </w:rPr>
              <w:t>(board of intermediate and secondary education)</w:t>
            </w:r>
            <w:r w:rsidR="003D1B71" w:rsidRPr="00203359">
              <w:rPr>
                <w:rFonts w:ascii="Calibri" w:hAnsi="Calibri"/>
              </w:rPr>
              <w:t xml:space="preserve"> </w:t>
            </w:r>
            <w:r w:rsidRPr="00203359">
              <w:rPr>
                <w:rFonts w:ascii="Calibri" w:hAnsi="Calibri"/>
              </w:rPr>
              <w:t>{Lahore Punjab}</w:t>
            </w:r>
          </w:p>
          <w:p w14:paraId="4D5E6B58" w14:textId="77777777" w:rsidR="00981E41" w:rsidRPr="00203359" w:rsidRDefault="00981E41" w:rsidP="00981E41">
            <w:pPr>
              <w:pStyle w:val="SchoolName"/>
              <w:rPr>
                <w:rFonts w:ascii="Calibri" w:hAnsi="Calibri"/>
                <w:b w:val="0"/>
              </w:rPr>
            </w:pPr>
          </w:p>
          <w:p w14:paraId="3A48EC41" w14:textId="16231B96" w:rsidR="005E41A8" w:rsidRPr="00203359" w:rsidRDefault="005E41A8" w:rsidP="005E41A8">
            <w:pPr>
              <w:pStyle w:val="SchoolName"/>
              <w:rPr>
                <w:rFonts w:ascii="Calibri" w:hAnsi="Calibri"/>
              </w:rPr>
            </w:pPr>
            <w:r w:rsidRPr="00203359">
              <w:rPr>
                <w:rFonts w:ascii="Calibri" w:hAnsi="Calibri"/>
              </w:rPr>
              <w:t>[Intermediate] (2 year program) 2</w:t>
            </w:r>
            <w:r w:rsidR="001A2CBE">
              <w:rPr>
                <w:rFonts w:ascii="Calibri" w:hAnsi="Calibri"/>
              </w:rPr>
              <w:t>015</w:t>
            </w:r>
          </w:p>
          <w:p w14:paraId="1A9C58ED" w14:textId="77777777" w:rsidR="005E41A8" w:rsidRPr="00203359" w:rsidRDefault="005E41A8" w:rsidP="005E41A8">
            <w:pPr>
              <w:pStyle w:val="SchoolName"/>
              <w:rPr>
                <w:rFonts w:ascii="Calibri" w:hAnsi="Calibri"/>
              </w:rPr>
            </w:pPr>
            <w:r w:rsidRPr="00203359">
              <w:rPr>
                <w:rFonts w:ascii="Calibri" w:hAnsi="Calibri"/>
              </w:rPr>
              <w:t>(board of intermediate and secondary education) {Lahore Punjab}</w:t>
            </w:r>
          </w:p>
          <w:p w14:paraId="2BEB4615" w14:textId="77777777" w:rsidR="003D1B71" w:rsidRPr="00203359" w:rsidRDefault="00981E41" w:rsidP="00AC6C7E">
            <w:pPr>
              <w:pStyle w:val="Heading2"/>
              <w:rPr>
                <w:rFonts w:ascii="Calibri" w:hAnsi="Calibri" w:cs="Calibri"/>
                <w:color w:val="16328C" w:themeColor="accent6" w:themeShade="BF"/>
                <w:sz w:val="30"/>
                <w:szCs w:val="30"/>
              </w:rPr>
            </w:pPr>
            <w:r w:rsidRPr="00203359">
              <w:rPr>
                <w:rFonts w:ascii="Calibri" w:hAnsi="Calibri" w:cs="Calibri"/>
                <w:color w:val="16328C" w:themeColor="accent6" w:themeShade="BF"/>
                <w:sz w:val="30"/>
                <w:szCs w:val="30"/>
              </w:rPr>
              <w:t>Work Experience</w:t>
            </w:r>
          </w:p>
          <w:p w14:paraId="7BEC4F58" w14:textId="23415185" w:rsidR="00981E41" w:rsidRPr="00203359" w:rsidRDefault="00981E41" w:rsidP="00AC6C7E">
            <w:pPr>
              <w:rPr>
                <w:rFonts w:ascii="Calibri" w:hAnsi="Calibri" w:cs="Calibri"/>
              </w:rPr>
            </w:pPr>
            <w:r w:rsidRPr="00203359">
              <w:rPr>
                <w:rFonts w:ascii="Calibri" w:hAnsi="Calibri" w:cs="Calibri"/>
              </w:rPr>
              <w:t xml:space="preserve">Infinity Warriors </w:t>
            </w:r>
            <w:r w:rsidRPr="00203359">
              <w:rPr>
                <w:rFonts w:ascii="Calibri" w:hAnsi="Calibri" w:cs="Calibri"/>
                <w:b/>
              </w:rPr>
              <w:t>(As Virtual Assistant</w:t>
            </w:r>
            <w:r w:rsidRPr="00203359">
              <w:rPr>
                <w:rFonts w:ascii="Calibri" w:hAnsi="Calibri" w:cs="Calibri"/>
              </w:rPr>
              <w:t>)</w:t>
            </w:r>
            <w:r w:rsidR="003C2E67" w:rsidRPr="00203359">
              <w:rPr>
                <w:rFonts w:ascii="Calibri" w:hAnsi="Calibri" w:cs="Calibri"/>
              </w:rPr>
              <w:t xml:space="preserve"> (20</w:t>
            </w:r>
            <w:r w:rsidR="00715DC7">
              <w:rPr>
                <w:rFonts w:ascii="Calibri" w:hAnsi="Calibri" w:cs="Calibri"/>
              </w:rPr>
              <w:t>23</w:t>
            </w:r>
            <w:r w:rsidR="003C2E67" w:rsidRPr="00203359">
              <w:rPr>
                <w:rFonts w:ascii="Calibri" w:hAnsi="Calibri" w:cs="Calibri"/>
              </w:rPr>
              <w:t xml:space="preserve"> </w:t>
            </w:r>
            <w:r w:rsidR="00715DC7">
              <w:rPr>
                <w:rFonts w:ascii="Calibri" w:hAnsi="Calibri" w:cs="Calibri"/>
              </w:rPr>
              <w:t>Continue )</w:t>
            </w:r>
          </w:p>
          <w:p w14:paraId="33ACDA41" w14:textId="77777777" w:rsidR="00981E41" w:rsidRPr="00203359" w:rsidRDefault="00981E41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Grew sales revenue every month.</w:t>
            </w:r>
          </w:p>
          <w:p w14:paraId="093DD00D" w14:textId="77777777" w:rsidR="00981E41" w:rsidRPr="00203359" w:rsidRDefault="00981E41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 xml:space="preserve">Developed and </w:t>
            </w:r>
            <w:r w:rsidR="003C2E67" w:rsidRPr="00203359">
              <w:rPr>
                <w:rFonts w:ascii="Calibri" w:hAnsi="Calibri" w:cs="Calibri"/>
                <w:sz w:val="22"/>
                <w:szCs w:val="22"/>
              </w:rPr>
              <w:t>signed</w:t>
            </w:r>
            <w:r w:rsidRPr="00203359">
              <w:rPr>
                <w:rFonts w:ascii="Calibri" w:hAnsi="Calibri" w:cs="Calibri"/>
                <w:sz w:val="22"/>
                <w:szCs w:val="22"/>
              </w:rPr>
              <w:t xml:space="preserve"> 10 new key clients by researching previously </w:t>
            </w:r>
            <w:r w:rsidR="003C2E67" w:rsidRPr="00203359">
              <w:rPr>
                <w:rFonts w:ascii="Calibri" w:hAnsi="Calibri" w:cs="Calibri"/>
                <w:sz w:val="22"/>
                <w:szCs w:val="22"/>
              </w:rPr>
              <w:t>undiscovered</w:t>
            </w:r>
            <w:r w:rsidRPr="00203359">
              <w:rPr>
                <w:rFonts w:ascii="Calibri" w:hAnsi="Calibri" w:cs="Calibri"/>
                <w:sz w:val="22"/>
                <w:szCs w:val="22"/>
              </w:rPr>
              <w:t xml:space="preserve"> corners of our industry.</w:t>
            </w:r>
          </w:p>
          <w:p w14:paraId="23632D6F" w14:textId="77777777" w:rsidR="00981E41" w:rsidRPr="00203359" w:rsidRDefault="00981E41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Redevelop brand voice and sales representative script for efficient and personalized customer care.</w:t>
            </w:r>
          </w:p>
          <w:p w14:paraId="2ED2C355" w14:textId="77777777" w:rsidR="003C2E67" w:rsidRPr="00203359" w:rsidRDefault="003C2E67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I changed the way we talk about our product.</w:t>
            </w:r>
          </w:p>
          <w:p w14:paraId="669C5CB5" w14:textId="77777777" w:rsidR="003C2E67" w:rsidRPr="00203359" w:rsidRDefault="003C2E67" w:rsidP="00AC6C7E">
            <w:pPr>
              <w:rPr>
                <w:rFonts w:ascii="Calibri" w:hAnsi="Calibri" w:cs="Calibri"/>
              </w:rPr>
            </w:pPr>
          </w:p>
          <w:p w14:paraId="179D7AE0" w14:textId="77777777" w:rsidR="003C2E67" w:rsidRPr="00203359" w:rsidRDefault="003C2E67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Handling all the social media accounts of the company and marketing our products in different platforms.</w:t>
            </w:r>
          </w:p>
          <w:p w14:paraId="0F7FA52A" w14:textId="77777777" w:rsidR="003C2E67" w:rsidRPr="00203359" w:rsidRDefault="003C2E67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Posting all the ads of our various products.</w:t>
            </w:r>
          </w:p>
          <w:p w14:paraId="2EF0022B" w14:textId="77777777" w:rsidR="003C2E67" w:rsidRPr="00203359" w:rsidRDefault="003C2E67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Working on product ranking by using different keywords and SEO software.</w:t>
            </w:r>
          </w:p>
          <w:p w14:paraId="488FF128" w14:textId="77777777" w:rsidR="003C2E67" w:rsidRPr="00203359" w:rsidRDefault="003C2E67" w:rsidP="00AC6C7E">
            <w:pPr>
              <w:rPr>
                <w:rFonts w:ascii="Calibri" w:hAnsi="Calibri" w:cs="Calibri"/>
              </w:rPr>
            </w:pPr>
          </w:p>
          <w:p w14:paraId="55235496" w14:textId="64CCFB3E" w:rsidR="003C2E67" w:rsidRPr="00203359" w:rsidRDefault="003C2E67" w:rsidP="003C2E67">
            <w:pPr>
              <w:rPr>
                <w:rFonts w:ascii="Calibri" w:hAnsi="Calibri" w:cs="Calibri"/>
              </w:rPr>
            </w:pPr>
            <w:r w:rsidRPr="00203359">
              <w:rPr>
                <w:rFonts w:ascii="Calibri" w:hAnsi="Calibri" w:cs="Calibri"/>
              </w:rPr>
              <w:t xml:space="preserve">Bittu Car Decoration </w:t>
            </w:r>
            <w:r w:rsidRPr="00203359">
              <w:rPr>
                <w:rFonts w:ascii="Calibri" w:hAnsi="Calibri" w:cs="Calibri"/>
                <w:b/>
              </w:rPr>
              <w:t>(</w:t>
            </w:r>
            <w:r w:rsidR="00317CD2" w:rsidRPr="00203359">
              <w:rPr>
                <w:rFonts w:ascii="Calibri" w:hAnsi="Calibri" w:cs="Calibri"/>
                <w:b/>
              </w:rPr>
              <w:t>New Car Accessories and Lot Manager</w:t>
            </w:r>
            <w:r w:rsidRPr="00203359">
              <w:rPr>
                <w:rFonts w:ascii="Calibri" w:hAnsi="Calibri" w:cs="Calibri"/>
                <w:b/>
              </w:rPr>
              <w:t xml:space="preserve">) </w:t>
            </w:r>
            <w:r w:rsidRPr="00203359">
              <w:rPr>
                <w:rFonts w:ascii="Calibri" w:hAnsi="Calibri" w:cs="Calibri"/>
              </w:rPr>
              <w:t>(2</w:t>
            </w:r>
            <w:r w:rsidR="00F42377">
              <w:rPr>
                <w:rFonts w:ascii="Calibri" w:hAnsi="Calibri" w:cs="Calibri"/>
              </w:rPr>
              <w:t>022</w:t>
            </w:r>
            <w:r w:rsidRPr="00203359">
              <w:rPr>
                <w:rFonts w:ascii="Calibri" w:hAnsi="Calibri" w:cs="Calibri"/>
              </w:rPr>
              <w:t xml:space="preserve"> to 20</w:t>
            </w:r>
            <w:r w:rsidR="00F42377">
              <w:rPr>
                <w:rFonts w:ascii="Calibri" w:hAnsi="Calibri" w:cs="Calibri"/>
              </w:rPr>
              <w:t>23</w:t>
            </w:r>
            <w:r w:rsidR="00BD68C3">
              <w:rPr>
                <w:rFonts w:ascii="Calibri" w:hAnsi="Calibri" w:cs="Calibri"/>
              </w:rPr>
              <w:t xml:space="preserve"> )</w:t>
            </w:r>
          </w:p>
          <w:p w14:paraId="4770DC27" w14:textId="77777777" w:rsidR="00317CD2" w:rsidRPr="00203359" w:rsidRDefault="00317CD2" w:rsidP="003C2E67">
            <w:pPr>
              <w:rPr>
                <w:rFonts w:ascii="Calibri" w:hAnsi="Calibri" w:cs="Calibri"/>
                <w:b/>
              </w:rPr>
            </w:pPr>
          </w:p>
          <w:p w14:paraId="4FBA9FF4" w14:textId="77777777" w:rsidR="003C2E67" w:rsidRPr="00203359" w:rsidRDefault="005E41A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Answered</w:t>
            </w:r>
            <w:r w:rsidR="00EA2C98" w:rsidRPr="00203359">
              <w:rPr>
                <w:rFonts w:ascii="Calibri" w:hAnsi="Calibri" w:cs="Calibri"/>
                <w:sz w:val="22"/>
                <w:szCs w:val="22"/>
              </w:rPr>
              <w:t xml:space="preserve"> questions and provided information about accessories that customer would want to add to vehicle.</w:t>
            </w:r>
          </w:p>
          <w:p w14:paraId="45974109" w14:textId="77777777" w:rsidR="00EA2C98" w:rsidRPr="00203359" w:rsidRDefault="00EA2C9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Responded to customer request efficiently and with knowledgeable assistance.</w:t>
            </w:r>
          </w:p>
          <w:p w14:paraId="56A6D79A" w14:textId="77777777" w:rsidR="00EA2C98" w:rsidRPr="00203359" w:rsidRDefault="00EA2C9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Determined customer need by asking relevant questions an</w:t>
            </w:r>
            <w:r w:rsidR="005E41A8" w:rsidRPr="00203359">
              <w:rPr>
                <w:rFonts w:ascii="Calibri" w:hAnsi="Calibri" w:cs="Calibri"/>
                <w:sz w:val="22"/>
                <w:szCs w:val="22"/>
              </w:rPr>
              <w:t>d listening actively to responses.</w:t>
            </w:r>
          </w:p>
          <w:p w14:paraId="59AA06E9" w14:textId="77777777" w:rsidR="005E41A8" w:rsidRPr="00203359" w:rsidRDefault="005E41A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Ordered, Scheduled, and installed new car accessories for new car purchases. Kept customer informed in all parts of process.</w:t>
            </w:r>
          </w:p>
          <w:p w14:paraId="6AD7FBEC" w14:textId="77777777" w:rsidR="005E41A8" w:rsidRPr="00203359" w:rsidRDefault="005E41A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Created and closed invoices and purchase order to outside companies for outside work.</w:t>
            </w:r>
          </w:p>
          <w:p w14:paraId="7AE8806C" w14:textId="77777777" w:rsidR="005E41A8" w:rsidRPr="00203359" w:rsidRDefault="005E41A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Managed 2 employees which kept facilities clean, neat and organizes at all times to give areas professional and fresh appeal.</w:t>
            </w:r>
          </w:p>
          <w:p w14:paraId="44939A75" w14:textId="77777777" w:rsidR="005E41A8" w:rsidRPr="00203359" w:rsidRDefault="005E41A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Collaborated with service Director to have all vehicles ready for lot within 2 days of vehicle arrival.</w:t>
            </w:r>
          </w:p>
          <w:p w14:paraId="6D9951A5" w14:textId="77777777" w:rsidR="005E41A8" w:rsidRPr="00203359" w:rsidRDefault="005E41A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Assisted sales and service staff with moving automobiles to keep operations running smoothly.</w:t>
            </w:r>
          </w:p>
          <w:p w14:paraId="2DDE0A4C" w14:textId="77777777" w:rsidR="005E41A8" w:rsidRPr="00203359" w:rsidRDefault="005E41A8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 w:rsidRPr="00203359">
              <w:rPr>
                <w:rFonts w:ascii="Calibri" w:hAnsi="Calibri" w:cs="Calibri"/>
                <w:sz w:val="22"/>
                <w:szCs w:val="22"/>
              </w:rPr>
              <w:t>Picked up and delivered customers using dealership vehicles.</w:t>
            </w:r>
          </w:p>
          <w:p w14:paraId="3A3DDA0E" w14:textId="77777777" w:rsidR="00F35682" w:rsidRPr="00203359" w:rsidRDefault="00F35682" w:rsidP="00F35682">
            <w:pPr>
              <w:rPr>
                <w:rFonts w:ascii="Calibri" w:hAnsi="Calibri" w:cs="Calibri"/>
              </w:rPr>
            </w:pPr>
          </w:p>
          <w:p w14:paraId="71E319C2" w14:textId="6AB15285" w:rsidR="00F35682" w:rsidRPr="00203359" w:rsidRDefault="006F7E2E" w:rsidP="00F35682">
            <w:pPr>
              <w:rPr>
                <w:rFonts w:ascii="Calibri" w:hAnsi="Calibri" w:cs="Calibri"/>
              </w:rPr>
            </w:pPr>
            <w:r w:rsidRPr="00203359">
              <w:rPr>
                <w:rFonts w:ascii="Calibri" w:hAnsi="Calibri" w:cs="Calibri"/>
              </w:rPr>
              <w:t xml:space="preserve">Regal </w:t>
            </w:r>
            <w:r w:rsidR="00203359">
              <w:rPr>
                <w:rFonts w:ascii="Calibri" w:hAnsi="Calibri" w:cs="Calibri"/>
              </w:rPr>
              <w:t>Es</w:t>
            </w:r>
            <w:r w:rsidRPr="00203359">
              <w:rPr>
                <w:rFonts w:ascii="Calibri" w:hAnsi="Calibri" w:cs="Calibri"/>
              </w:rPr>
              <w:t xml:space="preserve">tate </w:t>
            </w:r>
            <w:r w:rsidR="00F35682" w:rsidRPr="00203359">
              <w:rPr>
                <w:rFonts w:ascii="Calibri" w:hAnsi="Calibri" w:cs="Calibri"/>
              </w:rPr>
              <w:t xml:space="preserve"> </w:t>
            </w:r>
            <w:r w:rsidR="00F35682" w:rsidRPr="00203359">
              <w:rPr>
                <w:rFonts w:ascii="Calibri" w:hAnsi="Calibri" w:cs="Calibri"/>
                <w:b/>
              </w:rPr>
              <w:t>(</w:t>
            </w:r>
            <w:r w:rsidR="00203359">
              <w:rPr>
                <w:rFonts w:ascii="Calibri" w:hAnsi="Calibri" w:cs="Calibri"/>
                <w:b/>
              </w:rPr>
              <w:t>Real Es</w:t>
            </w:r>
            <w:r w:rsidR="00F35682" w:rsidRPr="00203359">
              <w:rPr>
                <w:rFonts w:ascii="Calibri" w:hAnsi="Calibri" w:cs="Calibri"/>
                <w:b/>
              </w:rPr>
              <w:t xml:space="preserve">tate Agent) </w:t>
            </w:r>
            <w:r w:rsidR="00F35682" w:rsidRPr="00203359">
              <w:rPr>
                <w:rFonts w:ascii="Calibri" w:hAnsi="Calibri" w:cs="Calibri"/>
              </w:rPr>
              <w:t>(20</w:t>
            </w:r>
            <w:r w:rsidR="00EA415C">
              <w:rPr>
                <w:rFonts w:ascii="Calibri" w:hAnsi="Calibri" w:cs="Calibri"/>
              </w:rPr>
              <w:t>21</w:t>
            </w:r>
            <w:r w:rsidR="00F35682" w:rsidRPr="00203359">
              <w:rPr>
                <w:rFonts w:ascii="Calibri" w:hAnsi="Calibri" w:cs="Calibri"/>
              </w:rPr>
              <w:t xml:space="preserve"> to 20</w:t>
            </w:r>
            <w:r w:rsidR="00EA415C">
              <w:rPr>
                <w:rFonts w:ascii="Calibri" w:hAnsi="Calibri" w:cs="Calibri"/>
              </w:rPr>
              <w:t>22</w:t>
            </w:r>
            <w:r w:rsidR="00F35682" w:rsidRPr="00203359">
              <w:rPr>
                <w:rFonts w:ascii="Calibri" w:hAnsi="Calibri" w:cs="Calibri"/>
              </w:rPr>
              <w:t>)</w:t>
            </w:r>
          </w:p>
          <w:p w14:paraId="30601D0A" w14:textId="77777777" w:rsidR="00F35682" w:rsidRPr="00203359" w:rsidRDefault="006F7E2E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Prepare necessary paperwork (contracts, leases, deeds, closing statements </w:t>
            </w:r>
            <w:r w:rsidR="00203359"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etc.)</w:t>
            </w:r>
          </w:p>
          <w:p w14:paraId="7246E252" w14:textId="77777777" w:rsidR="006F7E2E" w:rsidRPr="00203359" w:rsidRDefault="006F7E2E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Intermediate negotiation processes, consult clients on market conditions, prices, mortgages, legal requirements and related matters, ensuring a fair and honest dealing.</w:t>
            </w:r>
          </w:p>
          <w:p w14:paraId="24654DE4" w14:textId="77777777" w:rsidR="006F7E2E" w:rsidRPr="00203359" w:rsidRDefault="006F7E2E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Provide guidance and assist sellers and buyers in marketing and purchasing property for the right price under the best terms.</w:t>
            </w:r>
          </w:p>
          <w:p w14:paraId="5D69DF18" w14:textId="77777777" w:rsidR="006F7E2E" w:rsidRPr="00203359" w:rsidRDefault="006F7E2E" w:rsidP="00232B83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adjustRightInd/>
              <w:rPr>
                <w:rFonts w:ascii="Calibri" w:hAnsi="Calibri" w:cs="Calibri"/>
              </w:rPr>
            </w:pPr>
            <w:r w:rsidRPr="00203359">
              <w:rPr>
                <w:rFonts w:ascii="Calibri" w:hAnsi="Calibri" w:cs="Calibri"/>
              </w:rPr>
              <w:t>Determine clients’ needs and financials abilities to propose solutions that suit them</w:t>
            </w:r>
          </w:p>
          <w:p w14:paraId="41A08F8F" w14:textId="77777777" w:rsidR="006F7E2E" w:rsidRPr="00203359" w:rsidRDefault="006F7E2E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Maintain and update listings of available properties.</w:t>
            </w:r>
          </w:p>
          <w:p w14:paraId="47B033BF" w14:textId="77777777" w:rsidR="006F7E2E" w:rsidRPr="00203359" w:rsidRDefault="006F7E2E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Maintained daily office expense and records in excel.</w:t>
            </w:r>
          </w:p>
          <w:p w14:paraId="4DBDF536" w14:textId="77777777" w:rsidR="006F7E2E" w:rsidRPr="00203359" w:rsidRDefault="006F7E2E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Handle social media accounts of the agency.</w:t>
            </w:r>
          </w:p>
          <w:p w14:paraId="0B74F5C2" w14:textId="77777777" w:rsidR="006F7E2E" w:rsidRPr="00203359" w:rsidRDefault="006F7E2E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Discuss and satisfy the investors in buying new societies and share all the market </w:t>
            </w:r>
            <w:r w:rsidR="00203359"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strategies</w:t>
            </w:r>
            <w:r w:rsidRPr="00203359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 to invest in real state.</w:t>
            </w:r>
          </w:p>
          <w:p w14:paraId="2104BE7D" w14:textId="77777777" w:rsidR="006F7E2E" w:rsidRPr="00203359" w:rsidRDefault="006F7E2E" w:rsidP="006F7E2E">
            <w:pPr>
              <w:ind w:left="1080"/>
              <w:rPr>
                <w:rFonts w:ascii="Calibri" w:hAnsi="Calibri" w:cs="Calibri"/>
                <w:shd w:val="clear" w:color="auto" w:fill="FFFFFF"/>
              </w:rPr>
            </w:pPr>
          </w:p>
          <w:p w14:paraId="4E0C7EED" w14:textId="3686D276" w:rsidR="006F7E2E" w:rsidRPr="00203359" w:rsidRDefault="00203359" w:rsidP="006F7E2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Synarome Manufacturing P</w:t>
            </w:r>
            <w:r w:rsidR="0081769D" w:rsidRPr="00203359">
              <w:rPr>
                <w:rFonts w:ascii="Calibri" w:hAnsi="Calibri" w:cs="Calibri"/>
              </w:rPr>
              <w:t>vt</w:t>
            </w:r>
            <w:r>
              <w:rPr>
                <w:rFonts w:ascii="Calibri" w:hAnsi="Calibri" w:cs="Calibri"/>
              </w:rPr>
              <w:t>. L</w:t>
            </w:r>
            <w:r w:rsidR="0081769D" w:rsidRPr="00203359">
              <w:rPr>
                <w:rFonts w:ascii="Calibri" w:hAnsi="Calibri" w:cs="Calibri"/>
              </w:rPr>
              <w:t xml:space="preserve">td </w:t>
            </w:r>
            <w:r w:rsidR="006F7E2E" w:rsidRPr="00203359">
              <w:rPr>
                <w:rFonts w:ascii="Calibri" w:hAnsi="Calibri" w:cs="Calibri"/>
              </w:rPr>
              <w:t xml:space="preserve"> </w:t>
            </w:r>
            <w:r w:rsidR="007F5E8F">
              <w:rPr>
                <w:rFonts w:ascii="Calibri" w:hAnsi="Calibri" w:cs="Calibri"/>
                <w:b/>
              </w:rPr>
              <w:t>(Stock Controller</w:t>
            </w:r>
            <w:r w:rsidR="006F7E2E" w:rsidRPr="00203359">
              <w:rPr>
                <w:rFonts w:ascii="Calibri" w:hAnsi="Calibri" w:cs="Calibri"/>
                <w:b/>
              </w:rPr>
              <w:t xml:space="preserve">) </w:t>
            </w:r>
            <w:r w:rsidR="006F7E2E" w:rsidRPr="00203359">
              <w:rPr>
                <w:rFonts w:ascii="Calibri" w:hAnsi="Calibri" w:cs="Calibri"/>
              </w:rPr>
              <w:t>(20</w:t>
            </w:r>
            <w:r w:rsidR="00E45EFF">
              <w:rPr>
                <w:rFonts w:ascii="Calibri" w:hAnsi="Calibri" w:cs="Calibri"/>
              </w:rPr>
              <w:t>20</w:t>
            </w:r>
            <w:r w:rsidR="006F7E2E" w:rsidRPr="00203359">
              <w:rPr>
                <w:rFonts w:ascii="Calibri" w:hAnsi="Calibri" w:cs="Calibri"/>
              </w:rPr>
              <w:t xml:space="preserve"> to 20</w:t>
            </w:r>
            <w:r w:rsidR="00E45EFF">
              <w:rPr>
                <w:rFonts w:ascii="Calibri" w:hAnsi="Calibri" w:cs="Calibri"/>
              </w:rPr>
              <w:t>21</w:t>
            </w:r>
            <w:r w:rsidR="006F7E2E" w:rsidRPr="00203359">
              <w:rPr>
                <w:rFonts w:ascii="Calibri" w:hAnsi="Calibri" w:cs="Calibri"/>
              </w:rPr>
              <w:t>)</w:t>
            </w:r>
          </w:p>
          <w:p w14:paraId="506E28CE" w14:textId="77777777" w:rsidR="006F7E2E" w:rsidRPr="00203359" w:rsidRDefault="006F7E2E" w:rsidP="006F7E2E">
            <w:pPr>
              <w:rPr>
                <w:rFonts w:ascii="Calibri" w:hAnsi="Calibri" w:cs="Calibri"/>
                <w:b/>
              </w:rPr>
            </w:pPr>
          </w:p>
          <w:p w14:paraId="2D205774" w14:textId="77777777" w:rsidR="006F7E2E" w:rsidRDefault="007F5E8F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Forecasting Supply and demand to prevent overstocking and running out of stock (OOS)</w:t>
            </w:r>
          </w:p>
          <w:p w14:paraId="4CC7D734" w14:textId="77777777" w:rsidR="007F5E8F" w:rsidRDefault="007F5E8F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Submitting purchase details (vendor information, Invoices and Pricing) to internal database software.</w:t>
            </w:r>
          </w:p>
          <w:p w14:paraId="2997CC78" w14:textId="77777777" w:rsidR="007F5E8F" w:rsidRDefault="007F5E8F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Placing order and delivery details in software.</w:t>
            </w:r>
          </w:p>
          <w:p w14:paraId="3F8BE49F" w14:textId="77777777" w:rsidR="007F5E8F" w:rsidRPr="00203359" w:rsidRDefault="007F5E8F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Handle the orders and dispatch workers.</w:t>
            </w:r>
          </w:p>
          <w:p w14:paraId="74CE771C" w14:textId="77777777" w:rsidR="00AA610F" w:rsidRDefault="00AA610F" w:rsidP="00AA610F">
            <w:pPr>
              <w:rPr>
                <w:rFonts w:ascii="Calibri" w:hAnsi="Calibri" w:cs="Calibri"/>
              </w:rPr>
            </w:pPr>
          </w:p>
          <w:p w14:paraId="2FBC54B9" w14:textId="7D8BF388" w:rsidR="00AA610F" w:rsidRPr="00203359" w:rsidRDefault="00AA610F" w:rsidP="00AA610F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Graphics </w:t>
            </w:r>
            <w:r>
              <w:rPr>
                <w:rFonts w:ascii="Calibri" w:hAnsi="Calibri" w:cs="Calibri"/>
                <w:b/>
              </w:rPr>
              <w:t>(Office assistant Graphics</w:t>
            </w:r>
            <w:r w:rsidRPr="00203359">
              <w:rPr>
                <w:rFonts w:ascii="Calibri" w:hAnsi="Calibri" w:cs="Calibri"/>
                <w:b/>
              </w:rPr>
              <w:t xml:space="preserve">) </w:t>
            </w:r>
            <w:r w:rsidRPr="00203359">
              <w:rPr>
                <w:rFonts w:ascii="Calibri" w:hAnsi="Calibri" w:cs="Calibri"/>
              </w:rPr>
              <w:t>(20</w:t>
            </w:r>
            <w:r w:rsidR="0038012F">
              <w:rPr>
                <w:rFonts w:ascii="Calibri" w:hAnsi="Calibri" w:cs="Calibri"/>
              </w:rPr>
              <w:t>18</w:t>
            </w:r>
            <w:r w:rsidRPr="00203359">
              <w:rPr>
                <w:rFonts w:ascii="Calibri" w:hAnsi="Calibri" w:cs="Calibri"/>
              </w:rPr>
              <w:t xml:space="preserve"> to 20</w:t>
            </w:r>
            <w:r w:rsidR="0038012F">
              <w:rPr>
                <w:rFonts w:ascii="Calibri" w:hAnsi="Calibri" w:cs="Calibri"/>
              </w:rPr>
              <w:t>19</w:t>
            </w:r>
            <w:r w:rsidRPr="00203359">
              <w:rPr>
                <w:rFonts w:ascii="Calibri" w:hAnsi="Calibri" w:cs="Calibri"/>
              </w:rPr>
              <w:t>)</w:t>
            </w:r>
          </w:p>
          <w:p w14:paraId="670B183E" w14:textId="77777777" w:rsidR="00AA610F" w:rsidRDefault="00AA610F" w:rsidP="00AA610F">
            <w:pPr>
              <w:rPr>
                <w:rFonts w:ascii="Calibri" w:hAnsi="Calibri" w:cs="Calibri"/>
                <w:b/>
              </w:rPr>
            </w:pPr>
          </w:p>
          <w:p w14:paraId="2FADF6F7" w14:textId="77777777" w:rsidR="00AA610F" w:rsidRDefault="00AA610F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Assisted the Graphic designer in designing and developing computer graphics.</w:t>
            </w:r>
          </w:p>
          <w:p w14:paraId="3FE81F8C" w14:textId="77777777" w:rsidR="00AA610F" w:rsidRDefault="00AA610F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Created graphic packages by utilizing packaging templates.</w:t>
            </w:r>
          </w:p>
          <w:p w14:paraId="470F1214" w14:textId="77777777" w:rsidR="00AA610F" w:rsidRDefault="00AA610F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Planned, designed, and developed graphics based on customer Requirements.</w:t>
            </w:r>
          </w:p>
          <w:p w14:paraId="28356967" w14:textId="77777777" w:rsidR="00AA610F" w:rsidRDefault="00232B83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Update and manage all the deliveries.</w:t>
            </w:r>
          </w:p>
          <w:p w14:paraId="2419499E" w14:textId="77777777" w:rsidR="00AA610F" w:rsidRPr="00AA610F" w:rsidRDefault="00AA610F" w:rsidP="00232B83">
            <w:pPr>
              <w:pStyle w:val="ListParagraph"/>
              <w:numPr>
                <w:ilvl w:val="0"/>
                <w:numId w:val="6"/>
              </w:num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Assisted in the production and color ways of the new products.</w:t>
            </w:r>
          </w:p>
          <w:p w14:paraId="792A0AE3" w14:textId="77777777" w:rsidR="00AA610F" w:rsidRPr="00AA610F" w:rsidRDefault="00AA610F" w:rsidP="00232B83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300" w:line="420" w:lineRule="atLeast"/>
              <w:rPr>
                <w:rFonts w:ascii="Calibri" w:hAnsi="Calibri" w:cs="Calibri"/>
              </w:rPr>
            </w:pPr>
            <w:r w:rsidRPr="00AA610F">
              <w:rPr>
                <w:rFonts w:ascii="Calibri" w:hAnsi="Calibri" w:cs="Calibri"/>
              </w:rPr>
              <w:t>Coordinated with other departments for smooth functioning.</w:t>
            </w:r>
          </w:p>
          <w:p w14:paraId="5CF09429" w14:textId="77777777" w:rsidR="00AA610F" w:rsidRPr="00203359" w:rsidRDefault="00AA610F" w:rsidP="00AA610F">
            <w:pPr>
              <w:pStyle w:val="ListParagraph"/>
              <w:numPr>
                <w:ilvl w:val="0"/>
                <w:numId w:val="0"/>
              </w:numPr>
              <w:ind w:left="720"/>
              <w:rPr>
                <w:rFonts w:ascii="Calibri" w:hAnsi="Calibri" w:cs="Calibri"/>
                <w:sz w:val="22"/>
                <w:szCs w:val="22"/>
              </w:rPr>
            </w:pPr>
          </w:p>
          <w:p w14:paraId="1470BFBD" w14:textId="20071185" w:rsidR="00232B83" w:rsidRPr="00203359" w:rsidRDefault="00232B83" w:rsidP="00232B83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Graphics </w:t>
            </w:r>
            <w:r>
              <w:rPr>
                <w:rFonts w:ascii="Calibri" w:hAnsi="Calibri" w:cs="Calibri"/>
                <w:b/>
              </w:rPr>
              <w:t xml:space="preserve">(Network Field </w:t>
            </w:r>
            <w:proofErr w:type="spellStart"/>
            <w:r>
              <w:rPr>
                <w:rFonts w:ascii="Calibri" w:hAnsi="Calibri" w:cs="Calibri"/>
                <w:b/>
              </w:rPr>
              <w:t>Technition</w:t>
            </w:r>
            <w:proofErr w:type="spellEnd"/>
            <w:r w:rsidRPr="00203359">
              <w:rPr>
                <w:rFonts w:ascii="Calibri" w:hAnsi="Calibri" w:cs="Calibri"/>
                <w:b/>
              </w:rPr>
              <w:t xml:space="preserve">) </w:t>
            </w:r>
            <w:r w:rsidRPr="00203359">
              <w:rPr>
                <w:rFonts w:ascii="Calibri" w:hAnsi="Calibri" w:cs="Calibri"/>
              </w:rPr>
              <w:t>(20</w:t>
            </w:r>
            <w:r w:rsidR="004A0E19">
              <w:rPr>
                <w:rFonts w:ascii="Calibri" w:hAnsi="Calibri" w:cs="Calibri"/>
              </w:rPr>
              <w:t>14</w:t>
            </w:r>
            <w:r w:rsidRPr="00203359">
              <w:rPr>
                <w:rFonts w:ascii="Calibri" w:hAnsi="Calibri" w:cs="Calibri"/>
              </w:rPr>
              <w:t xml:space="preserve"> to 20</w:t>
            </w:r>
            <w:r w:rsidR="004A0E19">
              <w:rPr>
                <w:rFonts w:ascii="Calibri" w:hAnsi="Calibri" w:cs="Calibri"/>
              </w:rPr>
              <w:t>15</w:t>
            </w:r>
            <w:r w:rsidRPr="00203359">
              <w:rPr>
                <w:rFonts w:ascii="Calibri" w:hAnsi="Calibri" w:cs="Calibri"/>
              </w:rPr>
              <w:t>)</w:t>
            </w:r>
          </w:p>
          <w:p w14:paraId="44787D24" w14:textId="77777777" w:rsidR="00232B83" w:rsidRDefault="00232B83" w:rsidP="00232B83">
            <w:pPr>
              <w:rPr>
                <w:rFonts w:ascii="Calibri" w:hAnsi="Calibri" w:cs="Calibri"/>
                <w:b/>
              </w:rPr>
            </w:pPr>
          </w:p>
          <w:p w14:paraId="5D65B2DB" w14:textId="77777777" w:rsidR="00232B83" w:rsidRPr="00232B83" w:rsidRDefault="00232B83" w:rsidP="00232B83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300" w:line="420" w:lineRule="atLeast"/>
              <w:rPr>
                <w:rFonts w:ascii="Calibri" w:hAnsi="Calibri" w:cs="Calibri"/>
              </w:rPr>
            </w:pPr>
            <w:r w:rsidRPr="00232B83">
              <w:rPr>
                <w:rFonts w:ascii="Calibri" w:hAnsi="Calibri" w:cs="Calibri"/>
              </w:rPr>
              <w:t>Installed and configured new networks and hardware equipment.</w:t>
            </w:r>
          </w:p>
          <w:p w14:paraId="218B612A" w14:textId="77777777" w:rsidR="00232B83" w:rsidRPr="00232B83" w:rsidRDefault="00232B83" w:rsidP="00232B83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300" w:line="420" w:lineRule="atLeast"/>
              <w:rPr>
                <w:rFonts w:ascii="Calibri" w:hAnsi="Calibri" w:cs="Calibri"/>
              </w:rPr>
            </w:pPr>
            <w:r w:rsidRPr="00232B83">
              <w:rPr>
                <w:rFonts w:ascii="Calibri" w:hAnsi="Calibri" w:cs="Calibri"/>
              </w:rPr>
              <w:t>Installed hardware and software, helping maintain network operations, and ensuring that inquiries and problems concerning networks, computers, peripherals, and services are expeditiously resolved.</w:t>
            </w:r>
          </w:p>
          <w:p w14:paraId="7B1B476B" w14:textId="77777777" w:rsidR="00232B83" w:rsidRPr="00232B83" w:rsidRDefault="00232B83" w:rsidP="00232B83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300" w:line="420" w:lineRule="atLeast"/>
              <w:rPr>
                <w:rFonts w:ascii="Calibri" w:hAnsi="Calibri" w:cs="Calibri"/>
              </w:rPr>
            </w:pPr>
            <w:r w:rsidRPr="00232B83">
              <w:rPr>
                <w:rFonts w:ascii="Calibri" w:hAnsi="Calibri" w:cs="Calibri"/>
              </w:rPr>
              <w:t>Advised customers of standards and policies in reference to equipment and their proper usage.</w:t>
            </w:r>
          </w:p>
          <w:p w14:paraId="608FD8CB" w14:textId="77777777" w:rsidR="00232B83" w:rsidRPr="00232B83" w:rsidRDefault="00232B83" w:rsidP="00232B83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300" w:line="420" w:lineRule="atLeast"/>
              <w:rPr>
                <w:rFonts w:ascii="Calibri" w:hAnsi="Calibri" w:cs="Calibri"/>
              </w:rPr>
            </w:pPr>
            <w:r w:rsidRPr="00232B83">
              <w:rPr>
                <w:rFonts w:ascii="Calibri" w:hAnsi="Calibri" w:cs="Calibri"/>
              </w:rPr>
              <w:t>Installed servers, network lines, network configuration, WiFi optimization desktop.</w:t>
            </w:r>
          </w:p>
          <w:p w14:paraId="5021B7DC" w14:textId="02F3EBF2" w:rsidR="003D1B71" w:rsidRPr="00F578A0" w:rsidRDefault="00232B83" w:rsidP="00F578A0">
            <w:pPr>
              <w:widowControl/>
              <w:numPr>
                <w:ilvl w:val="0"/>
                <w:numId w:val="6"/>
              </w:numPr>
              <w:shd w:val="clear" w:color="auto" w:fill="FFFFFF"/>
              <w:autoSpaceDE/>
              <w:autoSpaceDN/>
              <w:adjustRightInd/>
              <w:spacing w:before="100" w:beforeAutospacing="1" w:after="300" w:line="420" w:lineRule="atLeast"/>
              <w:rPr>
                <w:rFonts w:ascii="Arial" w:hAnsi="Arial" w:cs="Arial"/>
                <w:sz w:val="24"/>
                <w:szCs w:val="24"/>
              </w:rPr>
            </w:pPr>
            <w:r w:rsidRPr="00232B83">
              <w:rPr>
                <w:rFonts w:ascii="Calibri" w:hAnsi="Calibri" w:cs="Calibri"/>
              </w:rPr>
              <w:t>Assisted customers with technology purchases, assess needs, and make recommendations</w:t>
            </w:r>
            <w:r w:rsidRPr="00232B83">
              <w:rPr>
                <w:rFonts w:ascii="Arial" w:hAnsi="Arial" w:cs="Arial"/>
                <w:sz w:val="24"/>
                <w:szCs w:val="24"/>
              </w:rPr>
              <w:t>.</w:t>
            </w:r>
          </w:p>
          <w:sdt>
            <w:sdtPr>
              <w:rPr>
                <w:rFonts w:ascii="Calibri" w:hAnsi="Calibri" w:cs="Calibri"/>
                <w:color w:val="auto"/>
                <w:sz w:val="22"/>
                <w:szCs w:val="22"/>
              </w:rPr>
              <w:id w:val="1374043770"/>
              <w:placeholder>
                <w:docPart w:val="6FC0A353C6B747DFA886C1D43A9D5CB5"/>
              </w:placeholder>
              <w:temporary/>
              <w:showingPlcHdr/>
              <w15:appearance w15:val="hidden"/>
            </w:sdtPr>
            <w:sdtEndPr/>
            <w:sdtContent>
              <w:p w14:paraId="38976470" w14:textId="77777777" w:rsidR="003D1B71" w:rsidRPr="00203359" w:rsidRDefault="003D1B71" w:rsidP="00AC6C7E">
                <w:pPr>
                  <w:pStyle w:val="Heading2"/>
                  <w:rPr>
                    <w:rFonts w:ascii="Calibri" w:hAnsi="Calibri" w:cs="Calibri"/>
                    <w:color w:val="auto"/>
                    <w:sz w:val="22"/>
                    <w:szCs w:val="22"/>
                  </w:rPr>
                </w:pPr>
                <w:r w:rsidRPr="00203359">
                  <w:rPr>
                    <w:rFonts w:ascii="Calibri" w:hAnsi="Calibri" w:cs="Calibri"/>
                    <w:color w:val="16328C" w:themeColor="accent6" w:themeShade="BF"/>
                    <w:sz w:val="30"/>
                    <w:szCs w:val="30"/>
                  </w:rPr>
                  <w:t>References</w:t>
                </w:r>
              </w:p>
            </w:sdtContent>
          </w:sdt>
          <w:sdt>
            <w:sdtPr>
              <w:rPr>
                <w:rFonts w:ascii="Calibri" w:hAnsi="Calibri" w:cs="Calibri"/>
              </w:rPr>
              <w:id w:val="-494037895"/>
              <w:placeholder>
                <w:docPart w:val="6A8AD4DDC4CE4C0CBA1B6C9637B33E38"/>
              </w:placeholder>
              <w:temporary/>
              <w:showingPlcHdr/>
              <w15:appearance w15:val="hidden"/>
            </w:sdtPr>
            <w:sdtEndPr/>
            <w:sdtContent>
              <w:p w14:paraId="22F4FDA6" w14:textId="77777777" w:rsidR="003D1B71" w:rsidRPr="00203359" w:rsidRDefault="003D1B71" w:rsidP="00AC6C7E">
                <w:pPr>
                  <w:rPr>
                    <w:rFonts w:ascii="Calibri" w:hAnsi="Calibri" w:cs="Calibri"/>
                  </w:rPr>
                </w:pPr>
                <w:r w:rsidRPr="00203359">
                  <w:rPr>
                    <w:rFonts w:ascii="Calibri" w:hAnsi="Calibri" w:cs="Calibri"/>
                  </w:rPr>
                  <w:t>[Available upon request.]</w:t>
                </w:r>
              </w:p>
            </w:sdtContent>
          </w:sdt>
        </w:tc>
      </w:tr>
      <w:tr w:rsidR="00203359" w:rsidRPr="00203359" w14:paraId="72E31A2D" w14:textId="77777777" w:rsidTr="002155CE">
        <w:trPr>
          <w:trHeight w:val="1164"/>
        </w:trPr>
        <w:tc>
          <w:tcPr>
            <w:tcW w:w="720" w:type="dxa"/>
          </w:tcPr>
          <w:p w14:paraId="2006137C" w14:textId="77777777" w:rsidR="003D1B71" w:rsidRPr="00203359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942" w:type="dxa"/>
            <w:gridSpan w:val="2"/>
          </w:tcPr>
          <w:p w14:paraId="24264780" w14:textId="77777777" w:rsidR="003D1B71" w:rsidRPr="00203359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23" w:type="dxa"/>
            <w:vMerge/>
          </w:tcPr>
          <w:p w14:paraId="6B91CFF7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53E42819" w14:textId="77777777" w:rsidR="003D1B71" w:rsidRPr="00203359" w:rsidRDefault="003D1B71" w:rsidP="00222466">
            <w:pPr>
              <w:rPr>
                <w:rFonts w:ascii="Calibri" w:hAnsi="Calibri" w:cs="Calibri"/>
              </w:rPr>
            </w:pPr>
          </w:p>
        </w:tc>
      </w:tr>
      <w:tr w:rsidR="00203359" w:rsidRPr="00203359" w14:paraId="3C37E9B0" w14:textId="77777777" w:rsidTr="002155CE">
        <w:trPr>
          <w:trHeight w:val="543"/>
        </w:trPr>
        <w:tc>
          <w:tcPr>
            <w:tcW w:w="720" w:type="dxa"/>
          </w:tcPr>
          <w:p w14:paraId="0D701B0D" w14:textId="77777777" w:rsidR="003D1B71" w:rsidRPr="00203359" w:rsidRDefault="003D1B71" w:rsidP="006D79A8">
            <w:pPr>
              <w:pStyle w:val="Information"/>
              <w:jc w:val="center"/>
              <w:rPr>
                <w:rFonts w:ascii="Calibri" w:hAnsi="Calibri" w:cs="Calibri"/>
                <w:noProof/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0CA6803" w14:textId="77777777" w:rsidR="003D1B71" w:rsidRPr="00203359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auto"/>
                <w:sz w:val="22"/>
                <w:szCs w:val="22"/>
              </w:rPr>
            </w:pPr>
            <w:r w:rsidRPr="00203359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AB0C966" wp14:editId="6B2B451E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7A1BF5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10050DF7" w14:textId="77777777" w:rsidR="003D1B71" w:rsidRPr="00203359" w:rsidRDefault="00A46918" w:rsidP="00380FD1">
            <w:pPr>
              <w:pStyle w:val="Information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03359">
              <w:rPr>
                <w:rFonts w:ascii="Calibri" w:hAnsi="Calibri" w:cs="Calibri"/>
                <w:color w:val="auto"/>
                <w:sz w:val="22"/>
                <w:szCs w:val="22"/>
              </w:rPr>
              <w:t xml:space="preserve">House # 777, Block AA, Bahria Town Lahore. </w:t>
            </w:r>
          </w:p>
          <w:p w14:paraId="2CF56C29" w14:textId="77777777" w:rsidR="003D1B71" w:rsidRPr="00203359" w:rsidRDefault="003D1B71" w:rsidP="00A46918">
            <w:pPr>
              <w:pStyle w:val="Information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423" w:type="dxa"/>
            <w:vMerge/>
          </w:tcPr>
          <w:p w14:paraId="5E4339E8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54117164" w14:textId="77777777" w:rsidR="003D1B71" w:rsidRPr="00203359" w:rsidRDefault="003D1B71" w:rsidP="005801E5">
            <w:pPr>
              <w:pStyle w:val="Heading1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203359" w:rsidRPr="00203359" w14:paraId="14E794AD" w14:textId="77777777" w:rsidTr="002155CE">
        <w:trPr>
          <w:trHeight w:val="183"/>
        </w:trPr>
        <w:tc>
          <w:tcPr>
            <w:tcW w:w="720" w:type="dxa"/>
          </w:tcPr>
          <w:p w14:paraId="480CCF0B" w14:textId="77777777" w:rsidR="003D1B71" w:rsidRPr="00203359" w:rsidRDefault="003D1B71" w:rsidP="00222466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2E6FA520" w14:textId="77777777" w:rsidR="003D1B71" w:rsidRPr="00203359" w:rsidRDefault="003D1B71" w:rsidP="00222466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  <w:tc>
          <w:tcPr>
            <w:tcW w:w="423" w:type="dxa"/>
            <w:vMerge/>
          </w:tcPr>
          <w:p w14:paraId="0C1E8516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09E442E9" w14:textId="77777777" w:rsidR="003D1B71" w:rsidRPr="00203359" w:rsidRDefault="003D1B71" w:rsidP="005801E5">
            <w:pPr>
              <w:pStyle w:val="Heading1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203359" w:rsidRPr="00203359" w14:paraId="00D69062" w14:textId="77777777" w:rsidTr="002155CE">
        <w:trPr>
          <w:trHeight w:val="624"/>
        </w:trPr>
        <w:tc>
          <w:tcPr>
            <w:tcW w:w="720" w:type="dxa"/>
          </w:tcPr>
          <w:p w14:paraId="133F74E3" w14:textId="77777777" w:rsidR="003D1B71" w:rsidRPr="00203359" w:rsidRDefault="003D1B71" w:rsidP="006D79A8">
            <w:pPr>
              <w:pStyle w:val="Information"/>
              <w:jc w:val="center"/>
              <w:rPr>
                <w:rFonts w:ascii="Calibri" w:hAnsi="Calibri" w:cs="Calibri"/>
                <w:noProof/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473D93F" w14:textId="77777777" w:rsidR="003D1B71" w:rsidRPr="00203359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03359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607726D" wp14:editId="16BDBA68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5BDA50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6B6202E0" w14:textId="77777777" w:rsidR="003D1B71" w:rsidRPr="00203359" w:rsidRDefault="008D19E2" w:rsidP="00380FD1">
            <w:pPr>
              <w:pStyle w:val="Information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03359">
              <w:rPr>
                <w:rFonts w:ascii="Calibri" w:hAnsi="Calibri" w:cs="Calibri"/>
                <w:color w:val="auto"/>
                <w:sz w:val="22"/>
                <w:szCs w:val="22"/>
              </w:rPr>
              <w:t>+92-</w:t>
            </w:r>
            <w:r w:rsidR="00A46918" w:rsidRPr="00203359">
              <w:rPr>
                <w:rFonts w:ascii="Calibri" w:hAnsi="Calibri" w:cs="Calibri"/>
                <w:color w:val="auto"/>
                <w:sz w:val="22"/>
                <w:szCs w:val="22"/>
              </w:rPr>
              <w:t>3135929383</w:t>
            </w:r>
          </w:p>
          <w:p w14:paraId="2A154609" w14:textId="77777777" w:rsidR="008D19E2" w:rsidRPr="00203359" w:rsidRDefault="008D19E2" w:rsidP="00380FD1">
            <w:pPr>
              <w:pStyle w:val="Information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03359">
              <w:rPr>
                <w:rFonts w:ascii="Calibri" w:hAnsi="Calibri" w:cs="Calibri"/>
                <w:color w:val="auto"/>
                <w:sz w:val="22"/>
                <w:szCs w:val="22"/>
              </w:rPr>
              <w:t>+92-3238993321</w:t>
            </w:r>
          </w:p>
        </w:tc>
        <w:tc>
          <w:tcPr>
            <w:tcW w:w="423" w:type="dxa"/>
            <w:vMerge/>
          </w:tcPr>
          <w:p w14:paraId="0D2C8816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006D6C0B" w14:textId="77777777" w:rsidR="003D1B71" w:rsidRPr="00203359" w:rsidRDefault="003D1B71" w:rsidP="005801E5">
            <w:pPr>
              <w:pStyle w:val="Heading1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203359" w:rsidRPr="00203359" w14:paraId="02D1D31B" w14:textId="77777777" w:rsidTr="002155CE">
        <w:trPr>
          <w:trHeight w:val="183"/>
        </w:trPr>
        <w:tc>
          <w:tcPr>
            <w:tcW w:w="720" w:type="dxa"/>
          </w:tcPr>
          <w:p w14:paraId="426D9D6D" w14:textId="77777777" w:rsidR="003D1B71" w:rsidRPr="00203359" w:rsidRDefault="003D1B71" w:rsidP="00B6466C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23D28D1" w14:textId="77777777" w:rsidR="003D1B71" w:rsidRPr="00203359" w:rsidRDefault="003D1B71" w:rsidP="00B6466C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  <w:tc>
          <w:tcPr>
            <w:tcW w:w="423" w:type="dxa"/>
            <w:vMerge/>
          </w:tcPr>
          <w:p w14:paraId="7F53865B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42564640" w14:textId="77777777" w:rsidR="003D1B71" w:rsidRPr="00203359" w:rsidRDefault="003D1B71" w:rsidP="005801E5">
            <w:pPr>
              <w:pStyle w:val="Heading1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203359" w:rsidRPr="00203359" w14:paraId="285A00EC" w14:textId="77777777" w:rsidTr="002155CE">
        <w:trPr>
          <w:trHeight w:val="633"/>
        </w:trPr>
        <w:tc>
          <w:tcPr>
            <w:tcW w:w="720" w:type="dxa"/>
          </w:tcPr>
          <w:p w14:paraId="469C5BB8" w14:textId="77777777" w:rsidR="003D1B71" w:rsidRPr="00203359" w:rsidRDefault="003D1B71" w:rsidP="006D79A8">
            <w:pPr>
              <w:pStyle w:val="Information"/>
              <w:jc w:val="center"/>
              <w:rPr>
                <w:rFonts w:ascii="Calibri" w:hAnsi="Calibri" w:cs="Calibri"/>
                <w:noProof/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777826D" w14:textId="77777777" w:rsidR="003D1B71" w:rsidRPr="00203359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03359">
              <w:rPr>
                <w:rFonts w:ascii="Calibri" w:hAnsi="Calibri" w:cs="Calibri"/>
                <w:noProof/>
                <w:color w:val="auto"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07A4F689" wp14:editId="5E929592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B0015F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8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7014CFD" w14:textId="2B2EC802" w:rsidR="003D1B71" w:rsidRDefault="00920854" w:rsidP="00A46918">
            <w:pPr>
              <w:pStyle w:val="Information"/>
              <w:rPr>
                <w:rFonts w:ascii="Calibri" w:hAnsi="Calibri" w:cs="Calibri"/>
                <w:color w:val="auto"/>
                <w:sz w:val="22"/>
                <w:szCs w:val="22"/>
              </w:rPr>
            </w:pPr>
            <w:hyperlink r:id="rId19" w:history="1">
              <w:r w:rsidR="002155CE" w:rsidRPr="00546784">
                <w:rPr>
                  <w:rStyle w:val="Hyperlink"/>
                  <w:rFonts w:ascii="Calibri" w:hAnsi="Calibri" w:cs="Calibri"/>
                  <w:sz w:val="22"/>
                  <w:szCs w:val="22"/>
                </w:rPr>
                <w:t>Shams170@hotmail.com</w:t>
              </w:r>
            </w:hyperlink>
          </w:p>
          <w:p w14:paraId="3ED3859C" w14:textId="398DB70D" w:rsidR="002155CE" w:rsidRPr="00203359" w:rsidRDefault="00920854" w:rsidP="00A46918">
            <w:pPr>
              <w:pStyle w:val="Information"/>
              <w:rPr>
                <w:rFonts w:ascii="Calibri" w:hAnsi="Calibri" w:cs="Calibri"/>
                <w:color w:val="auto"/>
                <w:sz w:val="22"/>
                <w:szCs w:val="22"/>
              </w:rPr>
            </w:pPr>
            <w:hyperlink r:id="rId20" w:history="1">
              <w:r w:rsidR="002155CE">
                <w:rPr>
                  <w:rStyle w:val="Hyperlink"/>
                  <w:rFonts w:ascii="Calibri" w:hAnsi="Calibri" w:cs="Calibri"/>
                  <w:sz w:val="22"/>
                  <w:szCs w:val="22"/>
                </w:rPr>
                <w:t>Shamschaudhry9@gmail.com</w:t>
              </w:r>
            </w:hyperlink>
          </w:p>
        </w:tc>
        <w:tc>
          <w:tcPr>
            <w:tcW w:w="423" w:type="dxa"/>
            <w:vMerge/>
          </w:tcPr>
          <w:p w14:paraId="53B98ECF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10A86C93" w14:textId="77777777" w:rsidR="003D1B71" w:rsidRPr="00203359" w:rsidRDefault="003D1B71" w:rsidP="005801E5">
            <w:pPr>
              <w:pStyle w:val="Heading1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203359" w:rsidRPr="00203359" w14:paraId="1D67C4C5" w14:textId="77777777" w:rsidTr="002155CE">
        <w:trPr>
          <w:trHeight w:val="174"/>
        </w:trPr>
        <w:tc>
          <w:tcPr>
            <w:tcW w:w="720" w:type="dxa"/>
          </w:tcPr>
          <w:p w14:paraId="1FE21615" w14:textId="77777777" w:rsidR="003D1B71" w:rsidRPr="00203359" w:rsidRDefault="003D1B71" w:rsidP="00B6466C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F75EDE2" w14:textId="77777777" w:rsidR="003D1B71" w:rsidRPr="00203359" w:rsidRDefault="003D1B71" w:rsidP="00B6466C">
            <w:pPr>
              <w:pStyle w:val="NoSpacing"/>
              <w:rPr>
                <w:rFonts w:ascii="Calibri" w:hAnsi="Calibri" w:cs="Calibri"/>
                <w:sz w:val="22"/>
              </w:rPr>
            </w:pPr>
          </w:p>
        </w:tc>
        <w:tc>
          <w:tcPr>
            <w:tcW w:w="423" w:type="dxa"/>
            <w:vMerge/>
          </w:tcPr>
          <w:p w14:paraId="2A33D12B" w14:textId="77777777" w:rsidR="003D1B71" w:rsidRPr="00203359" w:rsidRDefault="003D1B71" w:rsidP="00590471">
            <w:pPr>
              <w:pStyle w:val="BodyText"/>
              <w:kinsoku w:val="0"/>
              <w:overflowPunct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20EC1ED6" w14:textId="77777777" w:rsidR="003D1B71" w:rsidRPr="00203359" w:rsidRDefault="003D1B71" w:rsidP="005801E5">
            <w:pPr>
              <w:pStyle w:val="Heading1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203359" w:rsidRPr="00203359" w14:paraId="4CCC3575" w14:textId="77777777" w:rsidTr="002155CE">
        <w:trPr>
          <w:trHeight w:val="633"/>
        </w:trPr>
        <w:tc>
          <w:tcPr>
            <w:tcW w:w="720" w:type="dxa"/>
          </w:tcPr>
          <w:p w14:paraId="30F488EB" w14:textId="77777777" w:rsidR="003D1B71" w:rsidRPr="00203359" w:rsidRDefault="003D1B71" w:rsidP="006D79A8">
            <w:pPr>
              <w:pStyle w:val="Information"/>
              <w:jc w:val="center"/>
              <w:rPr>
                <w:rFonts w:ascii="Calibri" w:hAnsi="Calibri" w:cs="Calibri"/>
                <w:noProof/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035608F" w14:textId="77777777" w:rsidR="003D1B71" w:rsidRPr="00203359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2312" w:type="dxa"/>
            <w:vAlign w:val="center"/>
          </w:tcPr>
          <w:p w14:paraId="0AC628D7" w14:textId="77777777" w:rsidR="003D1B71" w:rsidRPr="00203359" w:rsidRDefault="003D1B71" w:rsidP="00A46918">
            <w:pPr>
              <w:pStyle w:val="Information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423" w:type="dxa"/>
            <w:vMerge/>
          </w:tcPr>
          <w:p w14:paraId="6F19803E" w14:textId="77777777" w:rsidR="003D1B71" w:rsidRPr="00203359" w:rsidRDefault="003D1B71" w:rsidP="00A14C79">
            <w:pPr>
              <w:pStyle w:val="Information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07" w:type="dxa"/>
            <w:vMerge/>
          </w:tcPr>
          <w:p w14:paraId="4059B6F2" w14:textId="77777777" w:rsidR="003D1B71" w:rsidRPr="00203359" w:rsidRDefault="003D1B71" w:rsidP="005801E5">
            <w:pPr>
              <w:pStyle w:val="Heading1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203359" w:rsidRPr="00203359" w14:paraId="4EF10E8A" w14:textId="77777777" w:rsidTr="002155CE">
        <w:trPr>
          <w:trHeight w:val="2448"/>
        </w:trPr>
        <w:tc>
          <w:tcPr>
            <w:tcW w:w="720" w:type="dxa"/>
          </w:tcPr>
          <w:p w14:paraId="512BB7A6" w14:textId="77777777" w:rsidR="003D1B71" w:rsidRPr="00203359" w:rsidRDefault="003D1B71" w:rsidP="00222466">
            <w:pPr>
              <w:rPr>
                <w:rFonts w:ascii="Calibri" w:hAnsi="Calibri" w:cs="Calibri"/>
              </w:rPr>
            </w:pPr>
          </w:p>
        </w:tc>
        <w:tc>
          <w:tcPr>
            <w:tcW w:w="2942" w:type="dxa"/>
            <w:gridSpan w:val="2"/>
          </w:tcPr>
          <w:p w14:paraId="15313599" w14:textId="77777777" w:rsidR="003D1B71" w:rsidRPr="00203359" w:rsidRDefault="003D1B71" w:rsidP="00222466">
            <w:pPr>
              <w:rPr>
                <w:rFonts w:ascii="Calibri" w:hAnsi="Calibri" w:cs="Calibri"/>
              </w:rPr>
            </w:pPr>
          </w:p>
        </w:tc>
        <w:tc>
          <w:tcPr>
            <w:tcW w:w="423" w:type="dxa"/>
          </w:tcPr>
          <w:p w14:paraId="1BE1DD57" w14:textId="77777777" w:rsidR="003D1B71" w:rsidRPr="00203359" w:rsidRDefault="003D1B71" w:rsidP="00222466">
            <w:pPr>
              <w:rPr>
                <w:rFonts w:ascii="Calibri" w:hAnsi="Calibri" w:cs="Calibri"/>
              </w:rPr>
            </w:pPr>
          </w:p>
        </w:tc>
        <w:tc>
          <w:tcPr>
            <w:tcW w:w="6607" w:type="dxa"/>
            <w:vMerge/>
          </w:tcPr>
          <w:p w14:paraId="42F51345" w14:textId="77777777" w:rsidR="003D1B71" w:rsidRPr="00203359" w:rsidRDefault="003D1B71" w:rsidP="00222466">
            <w:pPr>
              <w:rPr>
                <w:rFonts w:ascii="Calibri" w:hAnsi="Calibri" w:cs="Calibri"/>
              </w:rPr>
            </w:pPr>
          </w:p>
        </w:tc>
      </w:tr>
      <w:tr w:rsidR="00203359" w:rsidRPr="00203359" w14:paraId="4DDECB7B" w14:textId="77777777" w:rsidTr="002155CE">
        <w:trPr>
          <w:trHeight w:val="2448"/>
        </w:trPr>
        <w:tc>
          <w:tcPr>
            <w:tcW w:w="720" w:type="dxa"/>
          </w:tcPr>
          <w:p w14:paraId="10C7A11F" w14:textId="77777777" w:rsidR="006F7E2E" w:rsidRPr="00203359" w:rsidRDefault="006F7E2E" w:rsidP="00222466">
            <w:pPr>
              <w:rPr>
                <w:rFonts w:ascii="Calibri" w:hAnsi="Calibri" w:cs="Calibri"/>
              </w:rPr>
            </w:pPr>
          </w:p>
        </w:tc>
        <w:tc>
          <w:tcPr>
            <w:tcW w:w="2942" w:type="dxa"/>
            <w:gridSpan w:val="2"/>
          </w:tcPr>
          <w:p w14:paraId="557CE5B2" w14:textId="77777777" w:rsidR="006F7E2E" w:rsidRPr="00203359" w:rsidRDefault="006F7E2E" w:rsidP="00222466">
            <w:pPr>
              <w:rPr>
                <w:rFonts w:ascii="Calibri" w:hAnsi="Calibri" w:cs="Calibri"/>
              </w:rPr>
            </w:pPr>
          </w:p>
        </w:tc>
        <w:tc>
          <w:tcPr>
            <w:tcW w:w="423" w:type="dxa"/>
          </w:tcPr>
          <w:p w14:paraId="3384C9C9" w14:textId="77777777" w:rsidR="006F7E2E" w:rsidRPr="00203359" w:rsidRDefault="006F7E2E" w:rsidP="00222466">
            <w:pPr>
              <w:rPr>
                <w:rFonts w:ascii="Calibri" w:hAnsi="Calibri" w:cs="Calibri"/>
              </w:rPr>
            </w:pPr>
          </w:p>
        </w:tc>
        <w:tc>
          <w:tcPr>
            <w:tcW w:w="6607" w:type="dxa"/>
          </w:tcPr>
          <w:p w14:paraId="083E01FC" w14:textId="77777777" w:rsidR="006F7E2E" w:rsidRPr="00203359" w:rsidRDefault="006F7E2E" w:rsidP="00222466">
            <w:pPr>
              <w:rPr>
                <w:rFonts w:ascii="Calibri" w:hAnsi="Calibri" w:cs="Calibri"/>
              </w:rPr>
            </w:pPr>
          </w:p>
        </w:tc>
      </w:tr>
    </w:tbl>
    <w:p w14:paraId="77310A97" w14:textId="77777777" w:rsidR="007F5B63" w:rsidRPr="00203359" w:rsidRDefault="007F5B63" w:rsidP="006D79A8">
      <w:pPr>
        <w:pStyle w:val="BodyText"/>
        <w:rPr>
          <w:rFonts w:ascii="Calibri" w:hAnsi="Calibri" w:cs="Calibri"/>
          <w:sz w:val="22"/>
          <w:szCs w:val="22"/>
        </w:rPr>
      </w:pPr>
    </w:p>
    <w:sectPr w:rsidR="007F5B63" w:rsidRPr="00203359" w:rsidSect="003D1B71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BF4A44" w14:textId="77777777" w:rsidR="007C37A2" w:rsidRDefault="007C37A2" w:rsidP="00590471">
      <w:r>
        <w:separator/>
      </w:r>
    </w:p>
  </w:endnote>
  <w:endnote w:type="continuationSeparator" w:id="0">
    <w:p w14:paraId="36D39E1F" w14:textId="77777777" w:rsidR="007C37A2" w:rsidRDefault="007C37A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B9F57" w14:textId="77777777" w:rsidR="007C37A2" w:rsidRDefault="007C37A2" w:rsidP="00590471">
      <w:r>
        <w:separator/>
      </w:r>
    </w:p>
  </w:footnote>
  <w:footnote w:type="continuationSeparator" w:id="0">
    <w:p w14:paraId="1A7C7779" w14:textId="77777777" w:rsidR="007C37A2" w:rsidRDefault="007C37A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6D25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60FF3E8" wp14:editId="0D0D0A70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41EA61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4B01C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FB96E5F"/>
    <w:multiLevelType w:val="hybridMultilevel"/>
    <w:tmpl w:val="F45E56F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F0CF7"/>
    <w:multiLevelType w:val="multilevel"/>
    <w:tmpl w:val="227C4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4B042F"/>
    <w:multiLevelType w:val="hybridMultilevel"/>
    <w:tmpl w:val="519891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150D73"/>
    <w:multiLevelType w:val="multilevel"/>
    <w:tmpl w:val="52F057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4D017D"/>
    <w:multiLevelType w:val="multilevel"/>
    <w:tmpl w:val="81BC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D6B33"/>
    <w:multiLevelType w:val="multilevel"/>
    <w:tmpl w:val="8B7A3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1922E2"/>
    <w:multiLevelType w:val="hybridMultilevel"/>
    <w:tmpl w:val="D194A4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14A23"/>
    <w:multiLevelType w:val="hybridMultilevel"/>
    <w:tmpl w:val="A6B8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163C5F"/>
    <w:multiLevelType w:val="multilevel"/>
    <w:tmpl w:val="7488E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D9737A4"/>
    <w:multiLevelType w:val="multilevel"/>
    <w:tmpl w:val="BF8CD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017171"/>
    <w:multiLevelType w:val="multilevel"/>
    <w:tmpl w:val="BAB8AD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05C52E7"/>
    <w:multiLevelType w:val="hybridMultilevel"/>
    <w:tmpl w:val="C48487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67811096">
    <w:abstractNumId w:val="1"/>
  </w:num>
  <w:num w:numId="2" w16cid:durableId="928733575">
    <w:abstractNumId w:val="3"/>
  </w:num>
  <w:num w:numId="3" w16cid:durableId="2029327287">
    <w:abstractNumId w:val="0"/>
  </w:num>
  <w:num w:numId="4" w16cid:durableId="1772311558">
    <w:abstractNumId w:val="4"/>
  </w:num>
  <w:num w:numId="5" w16cid:durableId="1088232157">
    <w:abstractNumId w:val="10"/>
  </w:num>
  <w:num w:numId="6" w16cid:durableId="1879391405">
    <w:abstractNumId w:val="9"/>
  </w:num>
  <w:num w:numId="7" w16cid:durableId="840583787">
    <w:abstractNumId w:val="14"/>
  </w:num>
  <w:num w:numId="8" w16cid:durableId="1268729672">
    <w:abstractNumId w:val="2"/>
  </w:num>
  <w:num w:numId="9" w16cid:durableId="400834846">
    <w:abstractNumId w:val="5"/>
  </w:num>
  <w:num w:numId="10" w16cid:durableId="421992923">
    <w:abstractNumId w:val="8"/>
  </w:num>
  <w:num w:numId="11" w16cid:durableId="1655179032">
    <w:abstractNumId w:val="13"/>
  </w:num>
  <w:num w:numId="12" w16cid:durableId="2115709548">
    <w:abstractNumId w:val="6"/>
  </w:num>
  <w:num w:numId="13" w16cid:durableId="1691369289">
    <w:abstractNumId w:val="7"/>
  </w:num>
  <w:num w:numId="14" w16cid:durableId="1039819721">
    <w:abstractNumId w:val="12"/>
  </w:num>
  <w:num w:numId="15" w16cid:durableId="71323825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20"/>
  <w:removePersonalInformation/>
  <w:removeDateAndTime/>
  <w:embedSystem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918"/>
    <w:rsid w:val="00060042"/>
    <w:rsid w:val="0008685D"/>
    <w:rsid w:val="00090860"/>
    <w:rsid w:val="00112FD7"/>
    <w:rsid w:val="00150ABD"/>
    <w:rsid w:val="001877EB"/>
    <w:rsid w:val="001946FC"/>
    <w:rsid w:val="001A2CBE"/>
    <w:rsid w:val="001E1689"/>
    <w:rsid w:val="00203359"/>
    <w:rsid w:val="002155CE"/>
    <w:rsid w:val="00222466"/>
    <w:rsid w:val="00232B83"/>
    <w:rsid w:val="0024753C"/>
    <w:rsid w:val="00276026"/>
    <w:rsid w:val="002B4549"/>
    <w:rsid w:val="00310F17"/>
    <w:rsid w:val="00317CD2"/>
    <w:rsid w:val="00322A46"/>
    <w:rsid w:val="003326CB"/>
    <w:rsid w:val="00353B60"/>
    <w:rsid w:val="00376291"/>
    <w:rsid w:val="0038012F"/>
    <w:rsid w:val="00380FD1"/>
    <w:rsid w:val="00383D02"/>
    <w:rsid w:val="00385DE7"/>
    <w:rsid w:val="003C2E67"/>
    <w:rsid w:val="003D1B71"/>
    <w:rsid w:val="004A0E19"/>
    <w:rsid w:val="004E158A"/>
    <w:rsid w:val="005371C5"/>
    <w:rsid w:val="00565C77"/>
    <w:rsid w:val="0056708E"/>
    <w:rsid w:val="005801E5"/>
    <w:rsid w:val="00590471"/>
    <w:rsid w:val="005D01FA"/>
    <w:rsid w:val="005E41A8"/>
    <w:rsid w:val="00653E17"/>
    <w:rsid w:val="006A08E8"/>
    <w:rsid w:val="006B1188"/>
    <w:rsid w:val="006D79A8"/>
    <w:rsid w:val="006F7E2E"/>
    <w:rsid w:val="00715DC7"/>
    <w:rsid w:val="0072353B"/>
    <w:rsid w:val="00744841"/>
    <w:rsid w:val="007575B6"/>
    <w:rsid w:val="007B3C81"/>
    <w:rsid w:val="007C37A2"/>
    <w:rsid w:val="007D67CA"/>
    <w:rsid w:val="007E668F"/>
    <w:rsid w:val="007F5B63"/>
    <w:rsid w:val="007F5E8F"/>
    <w:rsid w:val="00803A0A"/>
    <w:rsid w:val="0081769D"/>
    <w:rsid w:val="00846CB9"/>
    <w:rsid w:val="00853032"/>
    <w:rsid w:val="008566AA"/>
    <w:rsid w:val="008A1E6E"/>
    <w:rsid w:val="008A1F10"/>
    <w:rsid w:val="008C024F"/>
    <w:rsid w:val="008C2CFC"/>
    <w:rsid w:val="008D19E2"/>
    <w:rsid w:val="00912DC8"/>
    <w:rsid w:val="00920854"/>
    <w:rsid w:val="009475DC"/>
    <w:rsid w:val="00967B93"/>
    <w:rsid w:val="00981E41"/>
    <w:rsid w:val="009D090F"/>
    <w:rsid w:val="00A31464"/>
    <w:rsid w:val="00A31B16"/>
    <w:rsid w:val="00A33613"/>
    <w:rsid w:val="00A46918"/>
    <w:rsid w:val="00A47A8D"/>
    <w:rsid w:val="00A571C2"/>
    <w:rsid w:val="00AA610F"/>
    <w:rsid w:val="00AC6C7E"/>
    <w:rsid w:val="00AF084E"/>
    <w:rsid w:val="00B4158A"/>
    <w:rsid w:val="00B6466C"/>
    <w:rsid w:val="00BB1B5D"/>
    <w:rsid w:val="00BC22C7"/>
    <w:rsid w:val="00BD195A"/>
    <w:rsid w:val="00BD68C3"/>
    <w:rsid w:val="00C07240"/>
    <w:rsid w:val="00C14078"/>
    <w:rsid w:val="00CE1E3D"/>
    <w:rsid w:val="00D053FA"/>
    <w:rsid w:val="00DC3F0A"/>
    <w:rsid w:val="00DF6890"/>
    <w:rsid w:val="00E26AED"/>
    <w:rsid w:val="00E45EFF"/>
    <w:rsid w:val="00E73AB8"/>
    <w:rsid w:val="00E90A60"/>
    <w:rsid w:val="00EA2C98"/>
    <w:rsid w:val="00EA415C"/>
    <w:rsid w:val="00ED47F7"/>
    <w:rsid w:val="00EE0252"/>
    <w:rsid w:val="00EE7E09"/>
    <w:rsid w:val="00F0223C"/>
    <w:rsid w:val="00F3235D"/>
    <w:rsid w:val="00F32393"/>
    <w:rsid w:val="00F35682"/>
    <w:rsid w:val="00F42377"/>
    <w:rsid w:val="00F578A0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B8EFE1C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2155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17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7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Shams170@hotmai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hyperlink" Target="mailto:Shams170@hotmai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Bubbl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7280833D434475CBBB960C0B2484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82732-F0E9-4109-B775-D71C2E2289CF}"/>
      </w:docPartPr>
      <w:docPartBody>
        <w:p w:rsidR="006E08EC" w:rsidRDefault="002427C1">
          <w:pPr>
            <w:pStyle w:val="47280833D434475CBBB960C0B2484177"/>
          </w:pPr>
          <w:r w:rsidRPr="00AC6C7E">
            <w:t>Education</w:t>
          </w:r>
        </w:p>
      </w:docPartBody>
    </w:docPart>
    <w:docPart>
      <w:docPartPr>
        <w:name w:val="6FC0A353C6B747DFA886C1D43A9D5C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F6915-E77B-4099-BD39-92EDDE570B0A}"/>
      </w:docPartPr>
      <w:docPartBody>
        <w:p w:rsidR="006E08EC" w:rsidRDefault="002427C1">
          <w:pPr>
            <w:pStyle w:val="6FC0A353C6B747DFA886C1D43A9D5CB5"/>
          </w:pPr>
          <w:r w:rsidRPr="00AC6C7E">
            <w:t>References</w:t>
          </w:r>
        </w:p>
      </w:docPartBody>
    </w:docPart>
    <w:docPart>
      <w:docPartPr>
        <w:name w:val="6A8AD4DDC4CE4C0CBA1B6C9637B33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E15C9-BEC5-411D-8C65-DF8450E6188C}"/>
      </w:docPartPr>
      <w:docPartBody>
        <w:p w:rsidR="006E08EC" w:rsidRDefault="002427C1">
          <w:pPr>
            <w:pStyle w:val="6A8AD4DDC4CE4C0CBA1B6C9637B33E38"/>
          </w:pPr>
          <w:r w:rsidRPr="00740017">
            <w:rPr>
              <w:rFonts w:ascii="Calibri" w:hAnsi="Calibri" w:cs="Calibri"/>
            </w:rPr>
            <w:t>[Available upon request.]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EC9"/>
    <w:rsid w:val="002427C1"/>
    <w:rsid w:val="00435286"/>
    <w:rsid w:val="006C77FA"/>
    <w:rsid w:val="006E08EC"/>
    <w:rsid w:val="00DD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280833D434475CBBB960C0B2484177">
    <w:name w:val="47280833D434475CBBB960C0B2484177"/>
  </w:style>
  <w:style w:type="paragraph" w:customStyle="1" w:styleId="6FC0A353C6B747DFA886C1D43A9D5CB5">
    <w:name w:val="6FC0A353C6B747DFA886C1D43A9D5CB5"/>
  </w:style>
  <w:style w:type="paragraph" w:customStyle="1" w:styleId="6A8AD4DDC4CE4C0CBA1B6C9637B33E38">
    <w:name w:val="6A8AD4DDC4CE4C0CBA1B6C9637B33E38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www.w3.org/2000/xmlns/"/>
    <ds:schemaRef ds:uri="71af3243-3dd4-4a8d-8c0d-dd76da1f02a5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71af3243-3dd4-4a8d-8c0d-dd76da1f02a5"/>
    <ds:schemaRef ds:uri="16c05727-aa75-4e4a-9b5f-8a80a1165891"/>
  </ds:schemaRefs>
</ds:datastoreItem>
</file>

<file path=customXml/itemProps4.xml><?xml version="1.0" encoding="utf-8"?>
<ds:datastoreItem xmlns:ds="http://schemas.openxmlformats.org/officeDocument/2006/customXml" ds:itemID="{D873BBE8-DFB7-439D-B336-91208227DFC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Bubbles%20resume.dotx</Template>
  <TotalTime>0</TotalTime>
  <Pages>1</Pages>
  <Words>615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2023-02-15T08:11:00Z</dcterms:created>
  <dcterms:modified xsi:type="dcterms:W3CDTF">2023-02-22T17:36:00Z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